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22F" w:rsidRPr="0026022F" w:rsidRDefault="0026022F" w:rsidP="002602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26022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Аннотация к рабочей программе по предмету «Музыка»</w:t>
      </w:r>
    </w:p>
    <w:p w:rsidR="0026022F" w:rsidRPr="0026022F" w:rsidRDefault="0026022F" w:rsidP="0026022F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– 4 классы</w:t>
      </w:r>
    </w:p>
    <w:p w:rsidR="0026022F" w:rsidRPr="0026022F" w:rsidRDefault="0026022F" w:rsidP="002602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Составители: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учитель</w:t>
      </w:r>
      <w:r w:rsidRPr="00260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музыки</w:t>
      </w:r>
    </w:p>
    <w:p w:rsidR="0026022F" w:rsidRPr="0026022F" w:rsidRDefault="0026022F" w:rsidP="00260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Рабочая программа по музыке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процессе конкретизации учебных целей их реализация осуществляется по следующим направлениям: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1) становление системы </w:t>
      </w: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ценностей,</w:t>
      </w: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обучающихся в единстве эмоциональной и познавательной сферы;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2) 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3) формирование творческих способностей ребёнка, развитие внутренней мотивации к </w:t>
      </w:r>
      <w:proofErr w:type="spellStart"/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музицированию</w:t>
      </w:r>
      <w:proofErr w:type="spellEnd"/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Важнейшими задачами в начальной школе являются: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1. Формирование эмоционально-ценностной отзывчивости на прекрасное в жизни и в искусстве.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2. 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3. 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4. 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5. Овладение предметными умениями и навыками в различных видах практического </w:t>
      </w:r>
      <w:proofErr w:type="spellStart"/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Введение ребёнка в искусство через разнообразие видов музыкальной деятельности, в том числе: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а) Слушание (воспитание грамотного слушателя);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б) Исполнение (пение, игра на доступных музыкальных инструментах);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в) Сочинение (элементы импровизации, композиции, аранжировки);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г) Музыкальное движение (пластическое интонирование, танец, двигательное моделирование и др.);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д) Исследовательские и творческие проекты.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6. 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7. 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8. Расширение кругозора, воспитание любознательности, интереса к музыкальной культуре других стран, культур, времён и народов.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модуль № 1 «Музыкальная грамота»;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модуль № 2 «Народная музыка России»;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модуль № 3 «Музыка народов мира»;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модуль № 4 «Духовная музыка»;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модуль № 5 «Классическая музыка»;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модуль № 6 «Современная музыкальная культура»;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модуль № 7 «Музыка театра и кино»;</w:t>
      </w:r>
    </w:p>
    <w:p w:rsid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26022F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модуль № 8 «Музыка в жизни человека».</w:t>
      </w:r>
    </w:p>
    <w:p w:rsidR="0026022F" w:rsidRPr="0026022F" w:rsidRDefault="0026022F" w:rsidP="002602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утвержденным учебным планом Рабочая программа рассчитана на изучение предмета «Музыка» из расчета:</w:t>
      </w:r>
    </w:p>
    <w:p w:rsidR="0026022F" w:rsidRPr="0026022F" w:rsidRDefault="0026022F" w:rsidP="00260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22F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– 1 час в неделю, всего 33 часа в учебном году,</w:t>
      </w:r>
    </w:p>
    <w:p w:rsidR="0026022F" w:rsidRPr="0026022F" w:rsidRDefault="0026022F" w:rsidP="00260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22F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4 классы – 1 час в неделю, всего 34 часа в учебном году.</w:t>
      </w:r>
    </w:p>
    <w:p w:rsidR="0026022F" w:rsidRPr="0026022F" w:rsidRDefault="0026022F" w:rsidP="0026022F">
      <w:pPr>
        <w:tabs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bookmarkStart w:id="0" w:name="_GoBack"/>
      <w:bookmarkEnd w:id="0"/>
      <w:r w:rsidRPr="00260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обеспечена учебниками, учебными пособиями, включенными в федеральный перечень учебников, рекомендованных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к использованию в образовательном процессе в общеобразовательных учреждениях: </w:t>
      </w:r>
    </w:p>
    <w:p w:rsidR="0026022F" w:rsidRPr="0026022F" w:rsidRDefault="0026022F" w:rsidP="0026022F">
      <w:pPr>
        <w:tabs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02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</w:t>
      </w:r>
      <w:r w:rsidRPr="00260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1 класс: учебник для учащихся общеобразовательных учреждений /</w:t>
      </w:r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Г.П.Сергеева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Е.Д.Критская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Т.С.Шмагина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60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М: Просвещение,2017</w:t>
      </w:r>
    </w:p>
    <w:p w:rsidR="0026022F" w:rsidRPr="0026022F" w:rsidRDefault="0026022F" w:rsidP="0026022F">
      <w:pPr>
        <w:tabs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0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Музыка: 2 класс: учебник для учащихся общеобразовательных учреждений /</w:t>
      </w:r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Г.П.Сергеева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Е.Д.Критская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Т.С.Шмагина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60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М: Просвещение,2017</w:t>
      </w:r>
    </w:p>
    <w:p w:rsidR="0026022F" w:rsidRPr="0026022F" w:rsidRDefault="0026022F" w:rsidP="0026022F">
      <w:pPr>
        <w:tabs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0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Музыка: 3 класс: учебник для учащихся общеобразовательных учреждений /</w:t>
      </w:r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Г.П.Сергеева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Е.Д.Критская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Т.С.Шмагина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60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М: Просвещение,2017</w:t>
      </w:r>
    </w:p>
    <w:p w:rsidR="0026022F" w:rsidRPr="0026022F" w:rsidRDefault="0026022F" w:rsidP="0026022F">
      <w:pPr>
        <w:tabs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0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Музыка: 4 класс: учебник для учащихся общеобразовательных учреждений /</w:t>
      </w:r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Г.П.Сергеева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Е.Д.Критская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6022F">
        <w:rPr>
          <w:rFonts w:ascii="Times New Roman" w:eastAsia="Times New Roman" w:hAnsi="Times New Roman" w:cs="Times New Roman"/>
          <w:sz w:val="24"/>
          <w:szCs w:val="24"/>
          <w:lang w:eastAsia="ar-SA"/>
        </w:rPr>
        <w:t>Т.С.Шмагина</w:t>
      </w:r>
      <w:proofErr w:type="spellEnd"/>
      <w:r w:rsidRPr="002602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60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М: Просвещение,2017</w:t>
      </w:r>
    </w:p>
    <w:p w:rsidR="0026022F" w:rsidRPr="0026022F" w:rsidRDefault="0026022F" w:rsidP="0026022F">
      <w:pPr>
        <w:tabs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02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Нотная хрестоматия. Фонохрестоматия.</w:t>
      </w:r>
    </w:p>
    <w:p w:rsidR="0026022F" w:rsidRPr="0026022F" w:rsidRDefault="0026022F" w:rsidP="0026022F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5C1142" w:rsidRDefault="005C1142"/>
    <w:sectPr w:rsidR="005C1142" w:rsidSect="0026022F">
      <w:pgSz w:w="11906" w:h="16838"/>
      <w:pgMar w:top="709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2F"/>
    <w:rsid w:val="0026022F"/>
    <w:rsid w:val="005C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28D6"/>
  <w15:docId w15:val="{ED9E92AF-C29F-464F-9839-A7BB498E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7</TotalTime>
  <Pages>2</Pages>
  <Words>734</Words>
  <Characters>4189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2022-11-17T15:24:00Z</dcterms:created>
  <dcterms:modified xsi:type="dcterms:W3CDTF">2022-11-17T15:31:00Z</dcterms:modified>
</cp:coreProperties>
</file>